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0"/>
        <w:gridCol w:w="173"/>
        <w:gridCol w:w="653"/>
        <w:gridCol w:w="427"/>
        <w:gridCol w:w="539"/>
        <w:gridCol w:w="107"/>
        <w:gridCol w:w="462"/>
        <w:gridCol w:w="1410"/>
        <w:gridCol w:w="539"/>
        <w:gridCol w:w="1529"/>
        <w:gridCol w:w="2881"/>
      </w:tblGrid>
      <w:tr w:rsidR="00C9238F" w:rsidRPr="00C9238F" w14:paraId="7B735713" w14:textId="77777777" w:rsidTr="00576892">
        <w:bookmarkStart w:id="0" w:name="_GoBack" w:colFirst="2" w:colLast="2" w:displacedByCustomXml="next"/>
        <w:sdt>
          <w:sdtPr>
            <w:id w:val="1621259925"/>
            <w:placeholder>
              <w:docPart w:val="F7BD056AD7EF4008AFD8C4E38E4CEC6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1" w:type="pct"/>
                <w:gridSpan w:val="4"/>
                <w:vAlign w:val="bottom"/>
              </w:tcPr>
              <w:p w14:paraId="284ACFC2" w14:textId="77777777" w:rsidR="00C9238F" w:rsidRPr="00C9238F" w:rsidRDefault="00C96307" w:rsidP="00576892">
                <w:pPr>
                  <w:spacing w:before="240"/>
                </w:pPr>
                <w:r w:rsidRPr="00576892">
                  <w:t>First Name</w:t>
                </w:r>
              </w:p>
            </w:tc>
          </w:sdtContent>
        </w:sdt>
        <w:tc>
          <w:tcPr>
            <w:tcW w:w="3989" w:type="pct"/>
            <w:gridSpan w:val="7"/>
            <w:tcBorders>
              <w:bottom w:val="single" w:sz="4" w:space="0" w:color="auto"/>
            </w:tcBorders>
            <w:vAlign w:val="bottom"/>
          </w:tcPr>
          <w:p w14:paraId="5910FAD3" w14:textId="4F763C6A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499481DE" w14:textId="77777777" w:rsidTr="00576892">
        <w:sdt>
          <w:sdtPr>
            <w:id w:val="-1470592894"/>
            <w:placeholder>
              <w:docPart w:val="2EA70095FAEC41CB9A274BD49E0D8B3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1" w:type="pct"/>
                <w:gridSpan w:val="4"/>
                <w:vAlign w:val="bottom"/>
              </w:tcPr>
              <w:p w14:paraId="12E07FB9" w14:textId="77777777" w:rsidR="00C9238F" w:rsidRPr="00C9238F" w:rsidRDefault="00C96307" w:rsidP="00576892">
                <w:pPr>
                  <w:spacing w:before="240"/>
                </w:pPr>
                <w:r w:rsidRPr="00576892">
                  <w:t>Last Name</w:t>
                </w:r>
              </w:p>
            </w:tc>
          </w:sdtContent>
        </w:sdt>
        <w:tc>
          <w:tcPr>
            <w:tcW w:w="3989" w:type="pct"/>
            <w:gridSpan w:val="7"/>
            <w:tcBorders>
              <w:bottom w:val="single" w:sz="4" w:space="0" w:color="auto"/>
            </w:tcBorders>
            <w:vAlign w:val="bottom"/>
          </w:tcPr>
          <w:p w14:paraId="49908D96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54F1773C" w14:textId="77777777" w:rsidTr="00576892">
        <w:sdt>
          <w:sdtPr>
            <w:id w:val="572943512"/>
            <w:placeholder>
              <w:docPart w:val="DA0D786BA4414F759BF57E0304A800F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1" w:type="pct"/>
                <w:gridSpan w:val="4"/>
                <w:vAlign w:val="bottom"/>
              </w:tcPr>
              <w:p w14:paraId="6146FB56" w14:textId="77777777" w:rsidR="00C9238F" w:rsidRPr="00C9238F" w:rsidRDefault="00C96307" w:rsidP="00576892">
                <w:pPr>
                  <w:spacing w:before="240"/>
                </w:pPr>
                <w:r w:rsidRPr="00576892">
                  <w:t>Address</w:t>
                </w:r>
              </w:p>
            </w:tc>
          </w:sdtContent>
        </w:sdt>
        <w:tc>
          <w:tcPr>
            <w:tcW w:w="3989" w:type="pct"/>
            <w:gridSpan w:val="7"/>
            <w:tcBorders>
              <w:bottom w:val="single" w:sz="4" w:space="0" w:color="auto"/>
            </w:tcBorders>
            <w:vAlign w:val="bottom"/>
          </w:tcPr>
          <w:p w14:paraId="7B24FC56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163277CF" w14:textId="77777777" w:rsidTr="00576892">
        <w:sdt>
          <w:sdtPr>
            <w:id w:val="-521243642"/>
            <w:placeholder>
              <w:docPart w:val="F11E91CB870F43608DE8D4C3666216F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1" w:type="pct"/>
                <w:gridSpan w:val="4"/>
                <w:vAlign w:val="bottom"/>
              </w:tcPr>
              <w:p w14:paraId="4E782CB6" w14:textId="77777777" w:rsidR="00C9238F" w:rsidRPr="00C9238F" w:rsidRDefault="00C96307" w:rsidP="00576892">
                <w:pPr>
                  <w:spacing w:before="240"/>
                </w:pPr>
                <w:r w:rsidRPr="00576892">
                  <w:t>City/State/Zip</w:t>
                </w:r>
              </w:p>
            </w:tc>
          </w:sdtContent>
        </w:sdt>
        <w:tc>
          <w:tcPr>
            <w:tcW w:w="3989" w:type="pct"/>
            <w:gridSpan w:val="7"/>
            <w:tcBorders>
              <w:bottom w:val="single" w:sz="4" w:space="0" w:color="auto"/>
            </w:tcBorders>
            <w:vAlign w:val="bottom"/>
          </w:tcPr>
          <w:p w14:paraId="73581BE1" w14:textId="77777777" w:rsidR="00C9238F" w:rsidRPr="00C9238F" w:rsidRDefault="00C9238F" w:rsidP="00576892">
            <w:pPr>
              <w:spacing w:before="240"/>
            </w:pPr>
          </w:p>
        </w:tc>
      </w:tr>
      <w:tr w:rsidR="00576892" w:rsidRPr="00C9238F" w14:paraId="53FCCA41" w14:textId="77777777" w:rsidTr="00576892">
        <w:sdt>
          <w:sdtPr>
            <w:id w:val="83577009"/>
            <w:placeholder>
              <w:docPart w:val="238197605BF247EAB1109E402DE4F6D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1" w:type="pct"/>
                <w:gridSpan w:val="4"/>
                <w:vAlign w:val="bottom"/>
              </w:tcPr>
              <w:p w14:paraId="292AF76C" w14:textId="77777777" w:rsidR="00576892" w:rsidRPr="00C9238F" w:rsidRDefault="00576892" w:rsidP="00576892">
                <w:pPr>
                  <w:spacing w:before="240"/>
                </w:pPr>
                <w:r>
                  <w:t xml:space="preserve">Home </w:t>
                </w:r>
                <w:r w:rsidRPr="00576892">
                  <w:t>Phone</w:t>
                </w:r>
              </w:p>
            </w:tc>
          </w:sdtContent>
        </w:sdt>
        <w:tc>
          <w:tcPr>
            <w:tcW w:w="1633" w:type="pct"/>
            <w:gridSpan w:val="5"/>
            <w:tcBorders>
              <w:bottom w:val="single" w:sz="4" w:space="0" w:color="auto"/>
            </w:tcBorders>
            <w:vAlign w:val="bottom"/>
          </w:tcPr>
          <w:p w14:paraId="7062BF0D" w14:textId="77777777" w:rsidR="00576892" w:rsidRPr="00C9238F" w:rsidRDefault="00576892" w:rsidP="00576892">
            <w:pPr>
              <w:spacing w:before="240"/>
            </w:pPr>
          </w:p>
        </w:tc>
        <w:sdt>
          <w:sdtPr>
            <w:id w:val="-1074967882"/>
            <w:placeholder>
              <w:docPart w:val="2FA43E6003B44E9E82E347B750F4C413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7" w:type="pct"/>
                <w:vAlign w:val="bottom"/>
              </w:tcPr>
              <w:p w14:paraId="1748473E" w14:textId="77777777" w:rsidR="00576892" w:rsidRPr="00846B76" w:rsidRDefault="00576892" w:rsidP="00576892">
                <w:r>
                  <w:t>Cell</w:t>
                </w:r>
                <w:r w:rsidRPr="0090596C">
                  <w:t xml:space="preserve"> Phone</w:t>
                </w:r>
              </w:p>
            </w:tc>
          </w:sdtContent>
        </w:sdt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4AE1D031" w14:textId="77777777" w:rsidR="00576892" w:rsidRPr="00C9238F" w:rsidRDefault="00576892" w:rsidP="00576892">
            <w:pPr>
              <w:spacing w:before="240"/>
            </w:pPr>
          </w:p>
        </w:tc>
      </w:tr>
      <w:tr w:rsidR="00C9238F" w:rsidRPr="00C9238F" w14:paraId="36D92B1F" w14:textId="77777777" w:rsidTr="00576892">
        <w:sdt>
          <w:sdtPr>
            <w:id w:val="-965116832"/>
            <w:placeholder>
              <w:docPart w:val="BF905AEC1D534AF6AF642306DD16155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1" w:type="pct"/>
                <w:gridSpan w:val="4"/>
                <w:vAlign w:val="bottom"/>
              </w:tcPr>
              <w:p w14:paraId="23E81361" w14:textId="77777777" w:rsidR="00C9238F" w:rsidRPr="00C9238F" w:rsidRDefault="00C96307" w:rsidP="00576892">
                <w:pPr>
                  <w:spacing w:before="240"/>
                </w:pPr>
                <w:r w:rsidRPr="00576892">
                  <w:t>Email</w:t>
                </w:r>
              </w:p>
            </w:tc>
          </w:sdtContent>
        </w:sdt>
        <w:tc>
          <w:tcPr>
            <w:tcW w:w="3989" w:type="pct"/>
            <w:gridSpan w:val="7"/>
            <w:tcBorders>
              <w:bottom w:val="single" w:sz="4" w:space="0" w:color="auto"/>
            </w:tcBorders>
            <w:vAlign w:val="bottom"/>
          </w:tcPr>
          <w:p w14:paraId="193C3C12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03F7B814" w14:textId="77777777" w:rsidTr="00576892">
        <w:trPr>
          <w:trHeight w:val="54"/>
        </w:trPr>
        <w:tc>
          <w:tcPr>
            <w:tcW w:w="5000" w:type="pct"/>
            <w:gridSpan w:val="11"/>
            <w:shd w:val="clear" w:color="auto" w:fill="auto"/>
            <w:vAlign w:val="bottom"/>
          </w:tcPr>
          <w:p w14:paraId="44582106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C9238F" w14:paraId="23222751" w14:textId="77777777" w:rsidTr="00576892">
        <w:sdt>
          <w:sdtPr>
            <w:id w:val="71858239"/>
            <w:placeholder>
              <w:docPart w:val="ED0225E1B3534817ABC45B19741A8D0D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56" w:type="pct"/>
                <w:gridSpan w:val="8"/>
                <w:vAlign w:val="bottom"/>
              </w:tcPr>
              <w:p w14:paraId="515D8306" w14:textId="77777777" w:rsidR="00C9238F" w:rsidRDefault="00576892" w:rsidP="00576892">
                <w:pPr>
                  <w:spacing w:before="240"/>
                </w:pPr>
                <w:r w:rsidRPr="00576892">
                  <w:t>Enclosed is my tax-deductible gift of</w:t>
                </w:r>
              </w:p>
            </w:tc>
          </w:sdtContent>
        </w:sdt>
        <w:tc>
          <w:tcPr>
            <w:tcW w:w="2644" w:type="pct"/>
            <w:gridSpan w:val="3"/>
            <w:tcBorders>
              <w:bottom w:val="single" w:sz="4" w:space="0" w:color="auto"/>
            </w:tcBorders>
            <w:vAlign w:val="bottom"/>
          </w:tcPr>
          <w:p w14:paraId="0B785A05" w14:textId="77777777" w:rsidR="00C9238F" w:rsidRDefault="00C9238F" w:rsidP="00576892">
            <w:pPr>
              <w:spacing w:before="240"/>
            </w:pPr>
            <w:r>
              <w:t>$</w:t>
            </w:r>
          </w:p>
        </w:tc>
      </w:tr>
      <w:tr w:rsidR="00C9238F" w:rsidRPr="00C9238F" w14:paraId="0C8E5ED0" w14:textId="77777777" w:rsidTr="00576892">
        <w:trPr>
          <w:trHeight w:val="576"/>
        </w:trPr>
        <w:sdt>
          <w:sdtPr>
            <w:id w:val="-1529327273"/>
            <w:placeholder>
              <w:docPart w:val="65EEAFBB3E3442B3A3741307E0A60511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11"/>
                <w:vAlign w:val="bottom"/>
              </w:tcPr>
              <w:p w14:paraId="704B1C6C" w14:textId="77777777" w:rsidR="00C9238F" w:rsidRPr="00C9238F" w:rsidRDefault="00576892" w:rsidP="00576892">
                <w:r w:rsidRPr="00576892">
                  <w:t>I would like my donation applied toward:</w:t>
                </w:r>
              </w:p>
            </w:tc>
          </w:sdtContent>
        </w:sdt>
      </w:tr>
      <w:tr w:rsidR="00C9238F" w:rsidRPr="00C9238F" w14:paraId="7E1E9DE9" w14:textId="77777777" w:rsidTr="00576892">
        <w:tc>
          <w:tcPr>
            <w:tcW w:w="783" w:type="pct"/>
            <w:gridSpan w:val="3"/>
            <w:vAlign w:val="bottom"/>
          </w:tcPr>
          <w:p w14:paraId="4CD8038A" w14:textId="77777777" w:rsidR="00C9238F" w:rsidRPr="00C9238F" w:rsidRDefault="00C9238F" w:rsidP="00576892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17" w:type="pct"/>
            <w:gridSpan w:val="8"/>
            <w:tcBorders>
              <w:bottom w:val="single" w:sz="4" w:space="0" w:color="auto"/>
            </w:tcBorders>
            <w:vAlign w:val="bottom"/>
          </w:tcPr>
          <w:p w14:paraId="160CA4E5" w14:textId="0CAE21A3" w:rsidR="00C9238F" w:rsidRPr="00C9238F" w:rsidRDefault="00467B2A" w:rsidP="00576892">
            <w:pPr>
              <w:spacing w:before="120"/>
            </w:pPr>
            <w:r>
              <w:t>General Fund</w:t>
            </w:r>
          </w:p>
        </w:tc>
      </w:tr>
      <w:tr w:rsidR="00C9238F" w:rsidRPr="00C9238F" w14:paraId="73DABD35" w14:textId="77777777" w:rsidTr="00576892">
        <w:tc>
          <w:tcPr>
            <w:tcW w:w="783" w:type="pct"/>
            <w:gridSpan w:val="3"/>
            <w:vAlign w:val="bottom"/>
          </w:tcPr>
          <w:p w14:paraId="779CE0BD" w14:textId="77777777" w:rsidR="00C9238F" w:rsidRPr="00C9238F" w:rsidRDefault="00C9238F" w:rsidP="00576892">
            <w:pPr>
              <w:spacing w:before="120"/>
              <w:ind w:left="698"/>
              <w:rPr>
                <w:sz w:val="36"/>
              </w:rPr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17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669E7B" w14:textId="2405C6F3" w:rsidR="00C9238F" w:rsidRPr="00C9238F" w:rsidRDefault="00467B2A" w:rsidP="00576892">
            <w:pPr>
              <w:spacing w:before="120"/>
            </w:pPr>
            <w:r>
              <w:t>Missions Fund</w:t>
            </w:r>
          </w:p>
        </w:tc>
      </w:tr>
      <w:tr w:rsidR="00C9238F" w:rsidRPr="00C9238F" w14:paraId="18B07BB4" w14:textId="77777777" w:rsidTr="00576892">
        <w:tc>
          <w:tcPr>
            <w:tcW w:w="783" w:type="pct"/>
            <w:gridSpan w:val="3"/>
            <w:vAlign w:val="bottom"/>
          </w:tcPr>
          <w:p w14:paraId="29998301" w14:textId="77777777" w:rsidR="00C9238F" w:rsidRPr="00C9238F" w:rsidRDefault="00C9238F" w:rsidP="00576892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17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14394CF" w14:textId="43D37183" w:rsidR="00C9238F" w:rsidRPr="00C9238F" w:rsidRDefault="00467B2A" w:rsidP="00576892">
            <w:pPr>
              <w:spacing w:before="120"/>
            </w:pPr>
            <w:r>
              <w:t>Scholarship Fund</w:t>
            </w:r>
          </w:p>
        </w:tc>
      </w:tr>
      <w:tr w:rsidR="00C9238F" w:rsidRPr="00C9238F" w14:paraId="6876FC74" w14:textId="77777777" w:rsidTr="00576892">
        <w:tc>
          <w:tcPr>
            <w:tcW w:w="783" w:type="pct"/>
            <w:gridSpan w:val="3"/>
            <w:vAlign w:val="bottom"/>
          </w:tcPr>
          <w:p w14:paraId="45866C34" w14:textId="77777777" w:rsidR="00C9238F" w:rsidRPr="00C9238F" w:rsidRDefault="00C9238F" w:rsidP="00576892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17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0F1D4A1" w14:textId="4FB7E93A" w:rsidR="00C9238F" w:rsidRPr="00C9238F" w:rsidRDefault="00467B2A" w:rsidP="00576892">
            <w:pPr>
              <w:spacing w:before="120"/>
            </w:pPr>
            <w:r>
              <w:t>Building Fund (Twelve Tribes)</w:t>
            </w:r>
          </w:p>
        </w:tc>
      </w:tr>
      <w:tr w:rsidR="00C9238F" w:rsidRPr="00C9238F" w14:paraId="13F9FE2D" w14:textId="77777777" w:rsidTr="00576892">
        <w:tc>
          <w:tcPr>
            <w:tcW w:w="783" w:type="pct"/>
            <w:gridSpan w:val="3"/>
            <w:vAlign w:val="bottom"/>
          </w:tcPr>
          <w:p w14:paraId="37BFD16C" w14:textId="77777777" w:rsidR="00C9238F" w:rsidRPr="00C9238F" w:rsidRDefault="00C9238F" w:rsidP="00576892">
            <w:pPr>
              <w:spacing w:before="120"/>
              <w:ind w:left="698"/>
              <w:rPr>
                <w:sz w:val="36"/>
              </w:rPr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17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4D1E98F" w14:textId="3812BAD8" w:rsidR="00C9238F" w:rsidRPr="00C9238F" w:rsidRDefault="00467B2A" w:rsidP="00576892">
            <w:pPr>
              <w:spacing w:before="120"/>
            </w:pPr>
            <w:r>
              <w:t xml:space="preserve">Others, please specify: </w:t>
            </w:r>
          </w:p>
        </w:tc>
      </w:tr>
      <w:tr w:rsidR="00C9238F" w:rsidRPr="00C9238F" w14:paraId="1AB35AAA" w14:textId="77777777" w:rsidTr="00576892">
        <w:tc>
          <w:tcPr>
            <w:tcW w:w="1356" w:type="pct"/>
            <w:gridSpan w:val="6"/>
            <w:vAlign w:val="bottom"/>
          </w:tcPr>
          <w:p w14:paraId="7898B50C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44" w:type="pct"/>
            <w:gridSpan w:val="5"/>
            <w:vAlign w:val="bottom"/>
          </w:tcPr>
          <w:p w14:paraId="1566901D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C9238F" w14:paraId="2BDF9033" w14:textId="77777777" w:rsidTr="00576892">
        <w:sdt>
          <w:sdtPr>
            <w:id w:val="-134880091"/>
            <w:placeholder>
              <w:docPart w:val="E5D3765829B64BA4BE45A11754ECE189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11"/>
                <w:vAlign w:val="bottom"/>
              </w:tcPr>
              <w:p w14:paraId="6DA9F316" w14:textId="77777777" w:rsidR="00C9238F" w:rsidRDefault="00576892" w:rsidP="00576892">
                <w:pPr>
                  <w:spacing w:before="240"/>
                </w:pPr>
                <w:r w:rsidRPr="00576892">
                  <w:t>Please make checks, corporate matches, and other donations payable to:</w:t>
                </w:r>
              </w:p>
            </w:tc>
          </w:sdtContent>
        </w:sdt>
      </w:tr>
      <w:tr w:rsidR="00C9238F" w:rsidRPr="00C9238F" w14:paraId="711A0D5B" w14:textId="77777777" w:rsidTr="00576892">
        <w:tc>
          <w:tcPr>
            <w:tcW w:w="434" w:type="pct"/>
            <w:gridSpan w:val="2"/>
            <w:vAlign w:val="bottom"/>
          </w:tcPr>
          <w:p w14:paraId="3AABBC16" w14:textId="77777777" w:rsidR="00C9238F" w:rsidRPr="00C9238F" w:rsidRDefault="00C9238F" w:rsidP="00576892">
            <w:pPr>
              <w:spacing w:before="120"/>
            </w:pPr>
          </w:p>
        </w:tc>
        <w:tc>
          <w:tcPr>
            <w:tcW w:w="4566" w:type="pct"/>
            <w:gridSpan w:val="9"/>
            <w:tcBorders>
              <w:bottom w:val="single" w:sz="4" w:space="0" w:color="auto"/>
            </w:tcBorders>
            <w:vAlign w:val="bottom"/>
          </w:tcPr>
          <w:p w14:paraId="695B5D60" w14:textId="191685C7" w:rsidR="00C9238F" w:rsidRPr="00C9238F" w:rsidRDefault="00467B2A" w:rsidP="00576892">
            <w:pPr>
              <w:spacing w:before="120"/>
            </w:pPr>
            <w:r>
              <w:t>Bethel AME Church</w:t>
            </w:r>
          </w:p>
        </w:tc>
      </w:tr>
      <w:tr w:rsidR="00C9238F" w:rsidRPr="00C9238F" w14:paraId="7A6344DA" w14:textId="77777777" w:rsidTr="00576892">
        <w:sdt>
          <w:sdtPr>
            <w:id w:val="-731467009"/>
            <w:placeholder>
              <w:docPart w:val="23B04B8DB5F6484DBD97B4CB52E8AED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03" w:type="pct"/>
                <w:gridSpan w:val="7"/>
                <w:vAlign w:val="bottom"/>
              </w:tcPr>
              <w:p w14:paraId="0F7F41F7" w14:textId="77777777" w:rsidR="00C9238F" w:rsidRDefault="00576892" w:rsidP="00576892">
                <w:pPr>
                  <w:spacing w:before="240"/>
                </w:pPr>
                <w:r w:rsidRPr="00576892">
                  <w:t>Gift will be matched by:</w:t>
                </w:r>
              </w:p>
            </w:tc>
          </w:sdtContent>
        </w:sdt>
        <w:tc>
          <w:tcPr>
            <w:tcW w:w="339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0125568" w14:textId="77777777" w:rsidR="00C9238F" w:rsidRDefault="00C9238F" w:rsidP="00576892">
            <w:pPr>
              <w:spacing w:before="240"/>
            </w:pPr>
          </w:p>
        </w:tc>
      </w:tr>
      <w:tr w:rsidR="00C9238F" w:rsidRPr="00C9238F" w14:paraId="325CB6BE" w14:textId="77777777" w:rsidTr="00576892">
        <w:sdt>
          <w:sdtPr>
            <w:id w:val="-263377769"/>
            <w:placeholder>
              <w:docPart w:val="AE61A7B8481E453DA5D3D84A70EED7E9"/>
            </w:placeholder>
            <w:temporary/>
            <w15:appearance w15:val="hidden"/>
          </w:sdtPr>
          <w:sdtEndPr/>
          <w:sdtContent>
            <w:tc>
              <w:tcPr>
                <w:tcW w:w="1299" w:type="pct"/>
                <w:gridSpan w:val="5"/>
                <w:vAlign w:val="bottom"/>
              </w:tcPr>
              <w:p w14:paraId="4D5569BD" w14:textId="77777777" w:rsidR="00C9238F" w:rsidRPr="00C9238F" w:rsidRDefault="00576892" w:rsidP="00576892">
                <w:pPr>
                  <w:spacing w:before="240"/>
                </w:pPr>
                <w:r w:rsidRPr="00576892">
                  <w:t>Organization Name</w:t>
                </w:r>
              </w:p>
            </w:tc>
          </w:sdtContent>
        </w:sdt>
        <w:tc>
          <w:tcPr>
            <w:tcW w:w="3701" w:type="pct"/>
            <w:gridSpan w:val="6"/>
            <w:tcBorders>
              <w:bottom w:val="single" w:sz="4" w:space="0" w:color="auto"/>
            </w:tcBorders>
            <w:vAlign w:val="bottom"/>
          </w:tcPr>
          <w:p w14:paraId="60C64BF4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728916E4" w14:textId="77777777" w:rsidTr="00576892">
        <w:sdt>
          <w:sdtPr>
            <w:id w:val="512271700"/>
            <w:placeholder>
              <w:docPart w:val="39170ABF359A439E9D3B915C642331B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1" w:type="pct"/>
                <w:gridSpan w:val="4"/>
                <w:vAlign w:val="bottom"/>
              </w:tcPr>
              <w:p w14:paraId="29DB6E77" w14:textId="77777777" w:rsidR="00C9238F" w:rsidRPr="00C9238F" w:rsidRDefault="00576892" w:rsidP="00576892">
                <w:r w:rsidRPr="00576892">
                  <w:t>Branding/Logo</w:t>
                </w:r>
              </w:p>
            </w:tc>
          </w:sdtContent>
        </w:sdt>
        <w:tc>
          <w:tcPr>
            <w:tcW w:w="3989" w:type="pct"/>
            <w:gridSpan w:val="7"/>
            <w:tcBorders>
              <w:bottom w:val="single" w:sz="4" w:space="0" w:color="auto"/>
            </w:tcBorders>
            <w:vAlign w:val="bottom"/>
          </w:tcPr>
          <w:p w14:paraId="6229A418" w14:textId="77777777" w:rsidR="00C9238F" w:rsidRPr="00C9238F" w:rsidRDefault="00C9238F" w:rsidP="00576892">
            <w:pPr>
              <w:spacing w:before="240"/>
            </w:pPr>
          </w:p>
        </w:tc>
      </w:tr>
      <w:tr w:rsidR="008B0E32" w:rsidRPr="00C9238F" w14:paraId="0AD3609A" w14:textId="77777777" w:rsidTr="00576892">
        <w:tc>
          <w:tcPr>
            <w:tcW w:w="342" w:type="pct"/>
            <w:vAlign w:val="bottom"/>
          </w:tcPr>
          <w:p w14:paraId="1040116E" w14:textId="77777777" w:rsidR="008B0E32" w:rsidRPr="00C9238F" w:rsidRDefault="008B0E32" w:rsidP="00576892">
            <w:pPr>
              <w:spacing w:before="480"/>
            </w:pPr>
            <w:r w:rsidRPr="00C9238F">
              <w:rPr>
                <w:sz w:val="36"/>
              </w:rPr>
              <w:sym w:font="Wingdings 2" w:char="F0A3"/>
            </w:r>
          </w:p>
        </w:tc>
        <w:sdt>
          <w:sdtPr>
            <w:id w:val="-1206873993"/>
            <w:placeholder>
              <w:docPart w:val="1DB136F7E0454161A73958FB5FA5FCA9"/>
            </w:placeholder>
            <w:temporary/>
            <w:showingPlcHdr/>
            <w15:appearance w15:val="hidden"/>
          </w:sdtPr>
          <w:sdtEndPr/>
          <w:sdtContent>
            <w:tc>
              <w:tcPr>
                <w:tcW w:w="4658" w:type="pct"/>
                <w:gridSpan w:val="10"/>
                <w:vAlign w:val="bottom"/>
              </w:tcPr>
              <w:p w14:paraId="04E97252" w14:textId="77777777" w:rsidR="008B0E32" w:rsidRPr="00C9238F" w:rsidRDefault="00576892" w:rsidP="00576892">
                <w:r w:rsidRPr="00576892">
                  <w:t>Please keep my donation confidential</w:t>
                </w:r>
              </w:p>
            </w:tc>
          </w:sdtContent>
        </w:sdt>
      </w:tr>
      <w:bookmarkEnd w:id="0"/>
    </w:tbl>
    <w:p w14:paraId="6A2D98E2" w14:textId="63A0E303" w:rsidR="00C9238F" w:rsidRDefault="00C9238F" w:rsidP="00AF6BFE">
      <w:pPr>
        <w:pStyle w:val="NoSpacing"/>
      </w:pPr>
    </w:p>
    <w:p w14:paraId="2E31DA55" w14:textId="76F35FA2" w:rsidR="00467B2A" w:rsidRPr="00467B2A" w:rsidRDefault="00467B2A" w:rsidP="00AF6BFE">
      <w:pPr>
        <w:pStyle w:val="NoSpacing"/>
        <w:rPr>
          <w:b/>
          <w:bCs/>
          <w:i/>
          <w:iCs/>
          <w:color w:val="000000" w:themeColor="text1"/>
          <w:sz w:val="24"/>
          <w:szCs w:val="24"/>
        </w:rPr>
      </w:pPr>
      <w:r w:rsidRPr="00467B2A">
        <w:rPr>
          <w:b/>
          <w:bCs/>
          <w:i/>
          <w:iCs/>
          <w:color w:val="000000" w:themeColor="text1"/>
          <w:sz w:val="24"/>
          <w:szCs w:val="24"/>
          <w:highlight w:val="yellow"/>
        </w:rPr>
        <w:t>Please print and submit along with your payment to:</w:t>
      </w:r>
    </w:p>
    <w:p w14:paraId="4ABC5CBA" w14:textId="0321B110" w:rsidR="00467B2A" w:rsidRPr="00467B2A" w:rsidRDefault="00467B2A" w:rsidP="00AF6BFE">
      <w:pPr>
        <w:pStyle w:val="NoSpacing"/>
        <w:rPr>
          <w:b/>
          <w:bCs/>
          <w:i/>
          <w:iCs/>
          <w:color w:val="000000" w:themeColor="text1"/>
          <w:sz w:val="24"/>
          <w:szCs w:val="24"/>
        </w:rPr>
      </w:pPr>
      <w:r w:rsidRPr="00467B2A">
        <w:rPr>
          <w:b/>
          <w:bCs/>
          <w:i/>
          <w:iCs/>
          <w:color w:val="000000" w:themeColor="text1"/>
          <w:sz w:val="24"/>
          <w:szCs w:val="24"/>
        </w:rPr>
        <w:t>Bethel AME Church</w:t>
      </w:r>
    </w:p>
    <w:p w14:paraId="4BBF96B5" w14:textId="457A5A44" w:rsidR="00467B2A" w:rsidRPr="00467B2A" w:rsidRDefault="00467B2A" w:rsidP="00AF6BFE">
      <w:pPr>
        <w:pStyle w:val="NoSpacing"/>
        <w:rPr>
          <w:b/>
          <w:bCs/>
          <w:i/>
          <w:iCs/>
          <w:color w:val="000000" w:themeColor="text1"/>
          <w:sz w:val="24"/>
          <w:szCs w:val="24"/>
        </w:rPr>
      </w:pPr>
      <w:r w:rsidRPr="00467B2A">
        <w:rPr>
          <w:b/>
          <w:bCs/>
          <w:i/>
          <w:iCs/>
          <w:color w:val="000000" w:themeColor="text1"/>
          <w:sz w:val="24"/>
          <w:szCs w:val="24"/>
        </w:rPr>
        <w:t>200 Regan Street</w:t>
      </w:r>
    </w:p>
    <w:p w14:paraId="01E5C11E" w14:textId="32B57F12" w:rsidR="00467B2A" w:rsidRPr="00467B2A" w:rsidRDefault="00467B2A" w:rsidP="00AF6BFE">
      <w:pPr>
        <w:pStyle w:val="NoSpacing"/>
        <w:rPr>
          <w:b/>
          <w:bCs/>
          <w:i/>
          <w:iCs/>
          <w:color w:val="000000" w:themeColor="text1"/>
          <w:sz w:val="24"/>
          <w:szCs w:val="24"/>
        </w:rPr>
      </w:pPr>
      <w:r w:rsidRPr="00467B2A">
        <w:rPr>
          <w:b/>
          <w:bCs/>
          <w:i/>
          <w:iCs/>
          <w:color w:val="000000" w:themeColor="text1"/>
          <w:sz w:val="24"/>
          <w:szCs w:val="24"/>
        </w:rPr>
        <w:t>Greensboro, NC 27401-3142</w:t>
      </w:r>
    </w:p>
    <w:sectPr w:rsidR="00467B2A" w:rsidRPr="00467B2A" w:rsidSect="00576892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7488DA" w14:textId="77777777" w:rsidR="00C87524" w:rsidRDefault="00C87524" w:rsidP="00C9238F">
      <w:pPr>
        <w:spacing w:after="0" w:line="240" w:lineRule="auto"/>
      </w:pPr>
      <w:r>
        <w:separator/>
      </w:r>
    </w:p>
  </w:endnote>
  <w:endnote w:type="continuationSeparator" w:id="0">
    <w:p w14:paraId="5A10A35A" w14:textId="77777777" w:rsidR="00C87524" w:rsidRDefault="00C87524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  <w:embedRegular r:id="rId1" w:fontKey="{836CA0DF-2F0B-41BC-AF81-6987A471DFFC}"/>
    <w:embedBold r:id="rId2" w:fontKey="{2D847B1F-163A-4691-B526-030B95B97452}"/>
    <w:embedBoldItalic r:id="rId3" w:fontKey="{E6CA85AA-89B0-451E-B14F-16F8522C386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688EA68C-8FDB-40B2-9A58-3AC50C653DD1}"/>
    <w:embedBold r:id="rId5" w:fontKey="{36AEFD56-88CA-47A2-A662-6774425B7AD2}"/>
    <w:embedItalic r:id="rId6" w:fontKey="{CCC69EF3-9102-4228-A48C-353BAE62D14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D00A0E50-667D-415A-AC83-1B9EAA5C7C1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6B740887-5773-422E-AA52-08F595397F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9090"/>
      <w:gridCol w:w="260"/>
    </w:tblGrid>
    <w:tr w:rsidR="00003212" w:rsidRPr="00003212" w14:paraId="74C14793" w14:textId="77777777" w:rsidTr="00467B2A">
      <w:tc>
        <w:tcPr>
          <w:tcW w:w="9090" w:type="dxa"/>
          <w:vAlign w:val="center"/>
        </w:tcPr>
        <w:p w14:paraId="1849F856" w14:textId="5BE6187B" w:rsidR="00003212" w:rsidRPr="00467B2A" w:rsidRDefault="00467B2A" w:rsidP="00467B2A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b/>
              <w:bCs/>
              <w:sz w:val="24"/>
              <w:szCs w:val="24"/>
            </w:rPr>
          </w:pPr>
          <w:r w:rsidRPr="00467B2A">
            <w:rPr>
              <w:b/>
              <w:bCs/>
              <w:color w:val="000000" w:themeColor="text1"/>
              <w:sz w:val="24"/>
              <w:szCs w:val="24"/>
            </w:rPr>
            <w:t>Thank you for your contribution</w:t>
          </w:r>
          <w:r>
            <w:rPr>
              <w:b/>
              <w:bCs/>
              <w:color w:val="000000" w:themeColor="text1"/>
              <w:sz w:val="24"/>
              <w:szCs w:val="24"/>
            </w:rPr>
            <w:t xml:space="preserve">.  </w:t>
          </w:r>
          <w:r w:rsidRPr="00467B2A">
            <w:rPr>
              <w:b/>
              <w:bCs/>
              <w:color w:val="000000" w:themeColor="text1"/>
              <w:sz w:val="24"/>
              <w:szCs w:val="24"/>
            </w:rPr>
            <w:t xml:space="preserve">  #4theKingdom</w:t>
          </w:r>
        </w:p>
      </w:tc>
      <w:tc>
        <w:tcPr>
          <w:tcW w:w="260" w:type="dxa"/>
          <w:vAlign w:val="center"/>
        </w:tcPr>
        <w:p w14:paraId="68C8A726" w14:textId="44676020"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35E3CC63" w14:textId="77777777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63CD43" w14:textId="77777777" w:rsidR="00C87524" w:rsidRDefault="00C87524" w:rsidP="00C9238F">
      <w:pPr>
        <w:spacing w:after="0" w:line="240" w:lineRule="auto"/>
      </w:pPr>
      <w:r>
        <w:separator/>
      </w:r>
    </w:p>
  </w:footnote>
  <w:footnote w:type="continuationSeparator" w:id="0">
    <w:p w14:paraId="64927823" w14:textId="77777777" w:rsidR="00C87524" w:rsidRDefault="00C87524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5CEA7AAF" w14:textId="77777777" w:rsidTr="00576892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14:paraId="308E9A4D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282C6FF3" wp14:editId="4DF5AC36">
                <wp:extent cx="574154" cy="640080"/>
                <wp:effectExtent l="0" t="0" r="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154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rPr>
            <w:rFonts w:ascii="Corbel" w:eastAsia="Calibri" w:hAnsi="Corbel" w:cs="Times New Roman"/>
            <w:b/>
            <w:noProof/>
            <w:color w:val="FFFFFF" w:themeColor="background1"/>
            <w:sz w:val="44"/>
            <w:szCs w:val="24"/>
          </w:rPr>
          <w:id w:val="1035071668"/>
          <w:placeholder>
            <w:docPart w:val="F7BD056AD7EF4008AFD8C4E38E4CEC60"/>
          </w:placeholder>
          <w:temporary/>
          <w:showingPlcHdr/>
          <w15:appearance w15:val="hidden"/>
        </w:sdtPr>
        <w:sdtEndPr/>
        <w:sdtContent>
          <w:tc>
            <w:tcPr>
              <w:tcW w:w="8000" w:type="dxa"/>
              <w:shd w:val="clear" w:color="auto" w:fill="731F1C" w:themeFill="accent5"/>
              <w:vAlign w:val="center"/>
            </w:tcPr>
            <w:p w14:paraId="69C24553" w14:textId="77777777" w:rsidR="00576892" w:rsidRPr="00576892" w:rsidRDefault="00576892" w:rsidP="00576892">
              <w:pPr>
                <w:tabs>
                  <w:tab w:val="center" w:pos="4680"/>
                  <w:tab w:val="right" w:pos="9360"/>
                </w:tabs>
                <w:spacing w:after="0"/>
                <w:rPr>
                  <w:rFonts w:ascii="Corbel" w:eastAsia="Calibri" w:hAnsi="Corbel" w:cs="Times New Roman"/>
                  <w:b/>
                  <w:noProof/>
                  <w:color w:val="FFFFFF" w:themeColor="background1"/>
                  <w:sz w:val="44"/>
                  <w:szCs w:val="24"/>
                </w:rPr>
              </w:pPr>
              <w:r w:rsidRPr="00576892">
                <w:rPr>
                  <w:rStyle w:val="HeaderChar"/>
                </w:rPr>
                <w:t>Cash Donation Form</w:t>
              </w:r>
            </w:p>
          </w:tc>
        </w:sdtContent>
      </w:sdt>
    </w:tr>
  </w:tbl>
  <w:p w14:paraId="2A717D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B2A"/>
    <w:rsid w:val="00003212"/>
    <w:rsid w:val="00052382"/>
    <w:rsid w:val="0006568A"/>
    <w:rsid w:val="00065A07"/>
    <w:rsid w:val="00076F0F"/>
    <w:rsid w:val="00084253"/>
    <w:rsid w:val="000D1F49"/>
    <w:rsid w:val="001727CA"/>
    <w:rsid w:val="002C56E6"/>
    <w:rsid w:val="002D3238"/>
    <w:rsid w:val="00361E11"/>
    <w:rsid w:val="003F0847"/>
    <w:rsid w:val="0040090B"/>
    <w:rsid w:val="0046302A"/>
    <w:rsid w:val="00467B2A"/>
    <w:rsid w:val="00487D2D"/>
    <w:rsid w:val="004D5D62"/>
    <w:rsid w:val="004E5717"/>
    <w:rsid w:val="005112D0"/>
    <w:rsid w:val="00576892"/>
    <w:rsid w:val="00577E06"/>
    <w:rsid w:val="005A3BF7"/>
    <w:rsid w:val="005F2035"/>
    <w:rsid w:val="005F7990"/>
    <w:rsid w:val="0063739C"/>
    <w:rsid w:val="00770F25"/>
    <w:rsid w:val="007A35A8"/>
    <w:rsid w:val="007B0A85"/>
    <w:rsid w:val="007C6A52"/>
    <w:rsid w:val="0082043E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A1613A"/>
    <w:rsid w:val="00A370A8"/>
    <w:rsid w:val="00AF6BFE"/>
    <w:rsid w:val="00B622E4"/>
    <w:rsid w:val="00BD4753"/>
    <w:rsid w:val="00BD5CB1"/>
    <w:rsid w:val="00BE62EE"/>
    <w:rsid w:val="00C003BA"/>
    <w:rsid w:val="00C26236"/>
    <w:rsid w:val="00C46878"/>
    <w:rsid w:val="00C87524"/>
    <w:rsid w:val="00C9238F"/>
    <w:rsid w:val="00C96307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E3054"/>
    <w:rsid w:val="00F00606"/>
    <w:rsid w:val="00F01256"/>
    <w:rsid w:val="00F92179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96048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therine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7BD056AD7EF4008AFD8C4E38E4CEC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15C3A4-BAA0-4FCD-9A81-A9A6DC92F22E}"/>
      </w:docPartPr>
      <w:docPartBody>
        <w:p w:rsidR="00000000" w:rsidRDefault="00567863">
          <w:pPr>
            <w:pStyle w:val="F7BD056AD7EF4008AFD8C4E38E4CEC60"/>
          </w:pPr>
          <w:r w:rsidRPr="00576892">
            <w:t>First Name</w:t>
          </w:r>
        </w:p>
      </w:docPartBody>
    </w:docPart>
    <w:docPart>
      <w:docPartPr>
        <w:name w:val="2EA70095FAEC41CB9A274BD49E0D8B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929C46-67E6-4C73-8C14-942510189674}"/>
      </w:docPartPr>
      <w:docPartBody>
        <w:p w:rsidR="00000000" w:rsidRDefault="00567863">
          <w:pPr>
            <w:pStyle w:val="2EA70095FAEC41CB9A274BD49E0D8B39"/>
          </w:pPr>
          <w:r w:rsidRPr="00576892">
            <w:t>Last Name</w:t>
          </w:r>
        </w:p>
      </w:docPartBody>
    </w:docPart>
    <w:docPart>
      <w:docPartPr>
        <w:name w:val="DA0D786BA4414F759BF57E0304A800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E75039-B7E1-46B5-851E-54193587FCCB}"/>
      </w:docPartPr>
      <w:docPartBody>
        <w:p w:rsidR="00000000" w:rsidRDefault="00567863">
          <w:pPr>
            <w:pStyle w:val="DA0D786BA4414F759BF57E0304A800F4"/>
          </w:pPr>
          <w:r w:rsidRPr="00576892">
            <w:t>Address</w:t>
          </w:r>
        </w:p>
      </w:docPartBody>
    </w:docPart>
    <w:docPart>
      <w:docPartPr>
        <w:name w:val="F11E91CB870F43608DE8D4C3666216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8E9519-8FA8-452D-AD80-C3E3D6077604}"/>
      </w:docPartPr>
      <w:docPartBody>
        <w:p w:rsidR="00000000" w:rsidRDefault="00567863">
          <w:pPr>
            <w:pStyle w:val="F11E91CB870F43608DE8D4C3666216FA"/>
          </w:pPr>
          <w:r w:rsidRPr="00576892">
            <w:t>City/State/Zip</w:t>
          </w:r>
        </w:p>
      </w:docPartBody>
    </w:docPart>
    <w:docPart>
      <w:docPartPr>
        <w:name w:val="238197605BF247EAB1109E402DE4F6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B24DF4-4003-49A5-A7D7-F8A90D430321}"/>
      </w:docPartPr>
      <w:docPartBody>
        <w:p w:rsidR="00000000" w:rsidRDefault="00567863">
          <w:pPr>
            <w:pStyle w:val="238197605BF247EAB1109E402DE4F6DA"/>
          </w:pPr>
          <w:r>
            <w:t xml:space="preserve">Home </w:t>
          </w:r>
          <w:r w:rsidRPr="00576892">
            <w:t>Phone</w:t>
          </w:r>
        </w:p>
      </w:docPartBody>
    </w:docPart>
    <w:docPart>
      <w:docPartPr>
        <w:name w:val="2FA43E6003B44E9E82E347B750F4C4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BFF3BE-05C3-488C-9426-4B7F7EF8B3EC}"/>
      </w:docPartPr>
      <w:docPartBody>
        <w:p w:rsidR="00000000" w:rsidRDefault="00567863">
          <w:pPr>
            <w:pStyle w:val="2FA43E6003B44E9E82E347B750F4C413"/>
          </w:pPr>
          <w:r>
            <w:t>Cell</w:t>
          </w:r>
          <w:r w:rsidRPr="0090596C">
            <w:t xml:space="preserve"> Phone</w:t>
          </w:r>
        </w:p>
      </w:docPartBody>
    </w:docPart>
    <w:docPart>
      <w:docPartPr>
        <w:name w:val="BF905AEC1D534AF6AF642306DD1615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D60DDF-290F-4934-BDE1-945F07D80B9A}"/>
      </w:docPartPr>
      <w:docPartBody>
        <w:p w:rsidR="00000000" w:rsidRDefault="00567863">
          <w:pPr>
            <w:pStyle w:val="BF905AEC1D534AF6AF642306DD161550"/>
          </w:pPr>
          <w:r w:rsidRPr="00576892">
            <w:t>Email</w:t>
          </w:r>
        </w:p>
      </w:docPartBody>
    </w:docPart>
    <w:docPart>
      <w:docPartPr>
        <w:name w:val="ED0225E1B3534817ABC45B19741A8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9B6660-521A-4AA6-96A9-F4786072E152}"/>
      </w:docPartPr>
      <w:docPartBody>
        <w:p w:rsidR="00000000" w:rsidRDefault="00567863">
          <w:pPr>
            <w:pStyle w:val="ED0225E1B3534817ABC45B19741A8D0D"/>
          </w:pPr>
          <w:r w:rsidRPr="00576892">
            <w:t>Enclosed is my tax-deductible gift of</w:t>
          </w:r>
        </w:p>
      </w:docPartBody>
    </w:docPart>
    <w:docPart>
      <w:docPartPr>
        <w:name w:val="65EEAFBB3E3442B3A3741307E0A605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9641C-0210-4D90-A44D-691A60F9824F}"/>
      </w:docPartPr>
      <w:docPartBody>
        <w:p w:rsidR="00000000" w:rsidRDefault="00567863">
          <w:pPr>
            <w:pStyle w:val="65EEAFBB3E3442B3A3741307E0A60511"/>
          </w:pPr>
          <w:r w:rsidRPr="00576892">
            <w:t>I would like my donation applied toward:</w:t>
          </w:r>
        </w:p>
      </w:docPartBody>
    </w:docPart>
    <w:docPart>
      <w:docPartPr>
        <w:name w:val="E5D3765829B64BA4BE45A11754ECE1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1B305E-442B-48CE-9A7E-0C31FDDB99E0}"/>
      </w:docPartPr>
      <w:docPartBody>
        <w:p w:rsidR="00000000" w:rsidRDefault="00567863">
          <w:pPr>
            <w:pStyle w:val="E5D3765829B64BA4BE45A11754ECE189"/>
          </w:pPr>
          <w:r w:rsidRPr="00576892">
            <w:t xml:space="preserve">Please make checks, corporate matches, and </w:t>
          </w:r>
          <w:r w:rsidRPr="00576892">
            <w:t>other donations payable to:</w:t>
          </w:r>
        </w:p>
      </w:docPartBody>
    </w:docPart>
    <w:docPart>
      <w:docPartPr>
        <w:name w:val="23B04B8DB5F6484DBD97B4CB52E8AE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C1D2CA-AA1D-401C-A0A5-11B8D6BA5CEE}"/>
      </w:docPartPr>
      <w:docPartBody>
        <w:p w:rsidR="00000000" w:rsidRDefault="00567863">
          <w:pPr>
            <w:pStyle w:val="23B04B8DB5F6484DBD97B4CB52E8AED6"/>
          </w:pPr>
          <w:r w:rsidRPr="00576892">
            <w:t>Gift will be matched by:</w:t>
          </w:r>
        </w:p>
      </w:docPartBody>
    </w:docPart>
    <w:docPart>
      <w:docPartPr>
        <w:name w:val="AE61A7B8481E453DA5D3D84A70EED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E950CB-9830-4454-8ABC-7821CEF69BA5}"/>
      </w:docPartPr>
      <w:docPartBody>
        <w:p w:rsidR="00000000" w:rsidRDefault="00567863">
          <w:pPr>
            <w:pStyle w:val="AE61A7B8481E453DA5D3D84A70EED7E9"/>
          </w:pPr>
          <w:r w:rsidRPr="00354BB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170ABF359A439E9D3B915C642331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07717B-9D9D-4A58-AC60-770F12F3E1C9}"/>
      </w:docPartPr>
      <w:docPartBody>
        <w:p w:rsidR="00000000" w:rsidRDefault="00567863">
          <w:pPr>
            <w:pStyle w:val="39170ABF359A439E9D3B915C642331B8"/>
          </w:pPr>
          <w:r w:rsidRPr="00576892">
            <w:t>Branding/Logo</w:t>
          </w:r>
        </w:p>
      </w:docPartBody>
    </w:docPart>
    <w:docPart>
      <w:docPartPr>
        <w:name w:val="1DB136F7E0454161A73958FB5FA5FC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D4EA9A-2414-4749-B57D-5B80C57BAF37}"/>
      </w:docPartPr>
      <w:docPartBody>
        <w:p w:rsidR="00000000" w:rsidRDefault="00567863">
          <w:pPr>
            <w:pStyle w:val="1DB136F7E0454161A73958FB5FA5FCA9"/>
          </w:pPr>
          <w:r w:rsidRPr="00576892">
            <w:t>Please keep my donation confidential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863"/>
    <w:rsid w:val="00567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7BD056AD7EF4008AFD8C4E38E4CEC60">
    <w:name w:val="F7BD056AD7EF4008AFD8C4E38E4CEC60"/>
  </w:style>
  <w:style w:type="paragraph" w:customStyle="1" w:styleId="2EA70095FAEC41CB9A274BD49E0D8B39">
    <w:name w:val="2EA70095FAEC41CB9A274BD49E0D8B39"/>
  </w:style>
  <w:style w:type="paragraph" w:customStyle="1" w:styleId="DA0D786BA4414F759BF57E0304A800F4">
    <w:name w:val="DA0D786BA4414F759BF57E0304A800F4"/>
  </w:style>
  <w:style w:type="paragraph" w:customStyle="1" w:styleId="F11E91CB870F43608DE8D4C3666216FA">
    <w:name w:val="F11E91CB870F43608DE8D4C3666216FA"/>
  </w:style>
  <w:style w:type="paragraph" w:customStyle="1" w:styleId="238197605BF247EAB1109E402DE4F6DA">
    <w:name w:val="238197605BF247EAB1109E402DE4F6DA"/>
  </w:style>
  <w:style w:type="paragraph" w:customStyle="1" w:styleId="2FA43E6003B44E9E82E347B750F4C413">
    <w:name w:val="2FA43E6003B44E9E82E347B750F4C413"/>
  </w:style>
  <w:style w:type="paragraph" w:customStyle="1" w:styleId="BF905AEC1D534AF6AF642306DD161550">
    <w:name w:val="BF905AEC1D534AF6AF642306DD161550"/>
  </w:style>
  <w:style w:type="paragraph" w:customStyle="1" w:styleId="ED0225E1B3534817ABC45B19741A8D0D">
    <w:name w:val="ED0225E1B3534817ABC45B19741A8D0D"/>
  </w:style>
  <w:style w:type="paragraph" w:customStyle="1" w:styleId="65EEAFBB3E3442B3A3741307E0A60511">
    <w:name w:val="65EEAFBB3E3442B3A3741307E0A60511"/>
  </w:style>
  <w:style w:type="paragraph" w:customStyle="1" w:styleId="E5D3765829B64BA4BE45A11754ECE189">
    <w:name w:val="E5D3765829B64BA4BE45A11754ECE189"/>
  </w:style>
  <w:style w:type="paragraph" w:customStyle="1" w:styleId="23B04B8DB5F6484DBD97B4CB52E8AED6">
    <w:name w:val="23B04B8DB5F6484DBD97B4CB52E8AED6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E61A7B8481E453DA5D3D84A70EED7E9">
    <w:name w:val="AE61A7B8481E453DA5D3D84A70EED7E9"/>
  </w:style>
  <w:style w:type="paragraph" w:customStyle="1" w:styleId="39170ABF359A439E9D3B915C642331B8">
    <w:name w:val="39170ABF359A439E9D3B915C642331B8"/>
  </w:style>
  <w:style w:type="paragraph" w:customStyle="1" w:styleId="1DB136F7E0454161A73958FB5FA5FCA9">
    <w:name w:val="1DB136F7E0454161A73958FB5FA5FCA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1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2019-06-08T23:55:00Z</dcterms:created>
  <dcterms:modified xsi:type="dcterms:W3CDTF">2019-06-09T00:07:00Z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